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881" w:rsidRPr="00B514EB" w:rsidRDefault="004C1881" w:rsidP="004C1881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514EB">
        <w:rPr>
          <w:rFonts w:asciiTheme="minorHAnsi" w:hAnsiTheme="minorHAnsi" w:cstheme="minorHAnsi"/>
          <w:sz w:val="24"/>
          <w:szCs w:val="24"/>
        </w:rPr>
        <w:t xml:space="preserve">Sehr geehrte </w:t>
      </w:r>
      <w:r>
        <w:rPr>
          <w:rFonts w:asciiTheme="minorHAnsi" w:hAnsiTheme="minorHAnsi" w:cstheme="minorHAnsi"/>
          <w:sz w:val="24"/>
          <w:szCs w:val="24"/>
        </w:rPr>
        <w:t>Eltern und Erziehungsberechtigte,</w:t>
      </w:r>
    </w:p>
    <w:p w:rsidR="004C1881" w:rsidRPr="00B514EB" w:rsidRDefault="004C1881" w:rsidP="004C1881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514EB">
        <w:rPr>
          <w:rFonts w:asciiTheme="minorHAnsi" w:hAnsiTheme="minorHAnsi" w:cstheme="minorHAnsi"/>
          <w:sz w:val="24"/>
          <w:szCs w:val="24"/>
        </w:rPr>
        <w:t xml:space="preserve">Damit eine bedarfsgerechte </w:t>
      </w:r>
      <w:r w:rsidRPr="004A25E0">
        <w:rPr>
          <w:rFonts w:asciiTheme="minorHAnsi" w:hAnsiTheme="minorHAnsi" w:cstheme="minorHAnsi"/>
          <w:b/>
          <w:sz w:val="24"/>
          <w:szCs w:val="24"/>
        </w:rPr>
        <w:t>Betreuung</w:t>
      </w:r>
      <w:r w:rsidRPr="00B514EB">
        <w:rPr>
          <w:rFonts w:asciiTheme="minorHAnsi" w:hAnsiTheme="minorHAnsi" w:cstheme="minorHAnsi"/>
          <w:sz w:val="24"/>
          <w:szCs w:val="24"/>
        </w:rPr>
        <w:t xml:space="preserve"> von Schülerinnen und Schülern in Schulen </w:t>
      </w:r>
      <w:r w:rsidR="004A25E0">
        <w:rPr>
          <w:rFonts w:asciiTheme="minorHAnsi" w:hAnsiTheme="minorHAnsi" w:cstheme="minorHAnsi"/>
          <w:sz w:val="24"/>
          <w:szCs w:val="24"/>
        </w:rPr>
        <w:t xml:space="preserve">auch </w:t>
      </w:r>
      <w:r w:rsidR="004A25E0" w:rsidRPr="004A25E0">
        <w:rPr>
          <w:rFonts w:asciiTheme="minorHAnsi" w:hAnsiTheme="minorHAnsi" w:cstheme="minorHAnsi"/>
          <w:b/>
          <w:sz w:val="24"/>
          <w:szCs w:val="24"/>
        </w:rPr>
        <w:t>nach den Osterferien</w:t>
      </w:r>
      <w:r w:rsidR="004A25E0">
        <w:rPr>
          <w:rFonts w:asciiTheme="minorHAnsi" w:hAnsiTheme="minorHAnsi" w:cstheme="minorHAnsi"/>
          <w:sz w:val="24"/>
          <w:szCs w:val="24"/>
        </w:rPr>
        <w:t xml:space="preserve"> gewährleistet ist, bitte ich Sie einen allfälligen Betreuungsbedarf für Ihr Kind schriftlich bekannt zu geben</w:t>
      </w:r>
      <w:r w:rsidRPr="00B514EB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4C1881" w:rsidRDefault="004A25E0" w:rsidP="004C1881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Insbesondere, wenn </w:t>
      </w:r>
      <w:r w:rsidR="004C1881" w:rsidRPr="00B514EB">
        <w:rPr>
          <w:rFonts w:asciiTheme="minorHAnsi" w:hAnsiTheme="minorHAnsi" w:cstheme="minorHAnsi"/>
          <w:sz w:val="24"/>
          <w:szCs w:val="24"/>
        </w:rPr>
        <w:t xml:space="preserve">Sie einer kritischen Infrastruktur (z.B. </w:t>
      </w:r>
      <w:r w:rsidR="004C1881">
        <w:rPr>
          <w:rFonts w:asciiTheme="minorHAnsi" w:hAnsiTheme="minorHAnsi" w:cstheme="minorHAnsi"/>
          <w:sz w:val="24"/>
          <w:szCs w:val="24"/>
        </w:rPr>
        <w:t>medizinisches Personal; Personal von Blaulicht-organisationen; Personen, die in der Versorgung tätig sind; Angestellte in Apotheken, Supermärkten und in öffentlichen Verkehrsbetrieben; Alleinerzieher/innen etc.</w:t>
      </w:r>
      <w:r w:rsidR="004C1881" w:rsidRPr="00B514EB">
        <w:rPr>
          <w:rFonts w:asciiTheme="minorHAnsi" w:hAnsiTheme="minorHAnsi" w:cstheme="minorHAnsi"/>
          <w:sz w:val="24"/>
          <w:szCs w:val="24"/>
        </w:rPr>
        <w:t xml:space="preserve">) </w:t>
      </w:r>
      <w:r w:rsidR="004C1881">
        <w:rPr>
          <w:rFonts w:asciiTheme="minorHAnsi" w:hAnsiTheme="minorHAnsi" w:cstheme="minorHAnsi"/>
          <w:sz w:val="24"/>
          <w:szCs w:val="24"/>
        </w:rPr>
        <w:t xml:space="preserve">angehören, beruflich unabkömmlich sein oder keine Möglichkeit einer Betreuung zu Hause haben </w:t>
      </w:r>
      <w:r w:rsidR="004C1881" w:rsidRPr="00B514EB">
        <w:rPr>
          <w:rFonts w:asciiTheme="minorHAnsi" w:hAnsiTheme="minorHAnsi" w:cstheme="minorHAnsi"/>
          <w:sz w:val="24"/>
          <w:szCs w:val="24"/>
        </w:rPr>
        <w:t xml:space="preserve">und </w:t>
      </w:r>
      <w:r w:rsidR="004C1881">
        <w:rPr>
          <w:rFonts w:asciiTheme="minorHAnsi" w:hAnsiTheme="minorHAnsi" w:cstheme="minorHAnsi"/>
          <w:sz w:val="24"/>
          <w:szCs w:val="24"/>
        </w:rPr>
        <w:t xml:space="preserve">daher </w:t>
      </w:r>
      <w:r w:rsidR="008E4257">
        <w:rPr>
          <w:rFonts w:asciiTheme="minorHAnsi" w:hAnsiTheme="minorHAnsi" w:cstheme="minorHAnsi"/>
          <w:sz w:val="24"/>
          <w:szCs w:val="24"/>
        </w:rPr>
        <w:t xml:space="preserve">nach </w:t>
      </w:r>
      <w:r w:rsidR="004C1881" w:rsidRPr="00B514EB">
        <w:rPr>
          <w:rFonts w:asciiTheme="minorHAnsi" w:hAnsiTheme="minorHAnsi" w:cstheme="minorHAnsi"/>
          <w:sz w:val="24"/>
          <w:szCs w:val="24"/>
        </w:rPr>
        <w:t xml:space="preserve">den Osterferien eine Betreuung Ihres Kindes an der Schule brauchen, melden Sie uns </w:t>
      </w:r>
      <w:r w:rsidR="008E4257">
        <w:rPr>
          <w:rFonts w:asciiTheme="minorHAnsi" w:hAnsiTheme="minorHAnsi" w:cstheme="minorHAnsi"/>
          <w:sz w:val="24"/>
          <w:szCs w:val="24"/>
        </w:rPr>
        <w:t>(NMS Hippach</w:t>
      </w:r>
      <w:r w:rsidR="004C1881">
        <w:rPr>
          <w:rFonts w:asciiTheme="minorHAnsi" w:hAnsiTheme="minorHAnsi" w:cstheme="minorHAnsi"/>
          <w:sz w:val="24"/>
          <w:szCs w:val="24"/>
        </w:rPr>
        <w:t xml:space="preserve">) </w:t>
      </w:r>
      <w:r w:rsidR="004C1881" w:rsidRPr="00B514EB">
        <w:rPr>
          <w:rFonts w:asciiTheme="minorHAnsi" w:hAnsiTheme="minorHAnsi" w:cstheme="minorHAnsi"/>
          <w:sz w:val="24"/>
          <w:szCs w:val="24"/>
        </w:rPr>
        <w:t xml:space="preserve">diesen Bedarf bitte </w:t>
      </w:r>
      <w:r w:rsidR="004C1881" w:rsidRPr="00B514EB">
        <w:rPr>
          <w:rFonts w:asciiTheme="minorHAnsi" w:hAnsiTheme="minorHAnsi" w:cstheme="minorHAnsi"/>
          <w:b/>
          <w:sz w:val="24"/>
          <w:szCs w:val="24"/>
        </w:rPr>
        <w:t xml:space="preserve">bis spätestens </w:t>
      </w:r>
      <w:r w:rsidR="008E4257">
        <w:rPr>
          <w:rFonts w:asciiTheme="minorHAnsi" w:hAnsiTheme="minorHAnsi" w:cstheme="minorHAnsi"/>
          <w:b/>
          <w:sz w:val="24"/>
          <w:szCs w:val="24"/>
        </w:rPr>
        <w:t>13</w:t>
      </w:r>
      <w:r w:rsidR="004C1881">
        <w:rPr>
          <w:rFonts w:asciiTheme="minorHAnsi" w:hAnsiTheme="minorHAnsi" w:cstheme="minorHAnsi"/>
          <w:b/>
          <w:sz w:val="24"/>
          <w:szCs w:val="24"/>
        </w:rPr>
        <w:t>.4</w:t>
      </w:r>
      <w:r w:rsidR="004C1881" w:rsidRPr="00B514EB">
        <w:rPr>
          <w:rFonts w:asciiTheme="minorHAnsi" w:hAnsiTheme="minorHAnsi" w:cstheme="minorHAnsi"/>
          <w:b/>
          <w:sz w:val="24"/>
          <w:szCs w:val="24"/>
        </w:rPr>
        <w:t>.2020</w:t>
      </w:r>
      <w:r w:rsidR="004C1881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8E4257">
        <w:rPr>
          <w:rFonts w:asciiTheme="minorHAnsi" w:hAnsiTheme="minorHAnsi" w:cstheme="minorHAnsi"/>
          <w:b/>
          <w:sz w:val="24"/>
          <w:szCs w:val="24"/>
        </w:rPr>
        <w:t>18</w:t>
      </w:r>
      <w:r w:rsidR="004C1881">
        <w:rPr>
          <w:rFonts w:asciiTheme="minorHAnsi" w:hAnsiTheme="minorHAnsi" w:cstheme="minorHAnsi"/>
          <w:b/>
          <w:sz w:val="24"/>
          <w:szCs w:val="24"/>
        </w:rPr>
        <w:t>:00 Uhr,</w:t>
      </w:r>
      <w:r w:rsidR="004C1881">
        <w:rPr>
          <w:rFonts w:asciiTheme="minorHAnsi" w:hAnsiTheme="minorHAnsi" w:cstheme="minorHAnsi"/>
          <w:sz w:val="24"/>
          <w:szCs w:val="24"/>
        </w:rPr>
        <w:t xml:space="preserve"> und verwenden Sie hierfür</w:t>
      </w:r>
      <w:r w:rsidR="004C1881" w:rsidRPr="00B514EB">
        <w:rPr>
          <w:rFonts w:asciiTheme="minorHAnsi" w:hAnsiTheme="minorHAnsi" w:cstheme="minorHAnsi"/>
          <w:sz w:val="24"/>
          <w:szCs w:val="24"/>
        </w:rPr>
        <w:t xml:space="preserve"> dieses Formular.</w:t>
      </w:r>
    </w:p>
    <w:p w:rsidR="004C1881" w:rsidRDefault="004C1881" w:rsidP="004C1881">
      <w:pPr>
        <w:rPr>
          <w:rFonts w:asciiTheme="minorHAnsi" w:hAnsiTheme="minorHAnsi" w:cstheme="minorHAnsi"/>
          <w:sz w:val="24"/>
          <w:szCs w:val="24"/>
        </w:rPr>
      </w:pPr>
    </w:p>
    <w:p w:rsidR="004C1881" w:rsidRDefault="004C1881" w:rsidP="004C18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szCs w:val="24"/>
        </w:rPr>
      </w:pPr>
    </w:p>
    <w:p w:rsidR="004C1881" w:rsidRDefault="004C1881" w:rsidP="004C18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Ich melde Betreuungsbedarf für mein Kind</w:t>
      </w:r>
      <w:r w:rsidR="008E4257">
        <w:rPr>
          <w:rFonts w:asciiTheme="minorHAnsi" w:hAnsiTheme="minorHAnsi" w:cstheme="minorHAnsi"/>
          <w:sz w:val="24"/>
          <w:szCs w:val="24"/>
        </w:rPr>
        <w:t xml:space="preserve"> (Name, Vorname, Klasse)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</w:p>
    <w:p w:rsidR="008E4257" w:rsidRDefault="008E4257" w:rsidP="004C18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F3FC3E" wp14:editId="6E208EA4">
                <wp:simplePos x="0" y="0"/>
                <wp:positionH relativeFrom="column">
                  <wp:posOffset>33655</wp:posOffset>
                </wp:positionH>
                <wp:positionV relativeFrom="paragraph">
                  <wp:posOffset>41910</wp:posOffset>
                </wp:positionV>
                <wp:extent cx="5143500" cy="0"/>
                <wp:effectExtent l="0" t="0" r="19050" b="1905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97EA3A" id="Gerader Verbinde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65pt,3.3pt" to="407.6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</w:p>
    <w:p w:rsidR="004C1881" w:rsidRDefault="00720D99" w:rsidP="004C18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112653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257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4C1881">
        <w:rPr>
          <w:rFonts w:asciiTheme="minorHAnsi" w:hAnsiTheme="minorHAnsi" w:cstheme="minorHAnsi"/>
          <w:sz w:val="24"/>
          <w:szCs w:val="24"/>
        </w:rPr>
        <w:t xml:space="preserve"> für die </w:t>
      </w:r>
      <w:r w:rsidR="008E4257">
        <w:rPr>
          <w:rFonts w:asciiTheme="minorHAnsi" w:hAnsiTheme="minorHAnsi" w:cstheme="minorHAnsi"/>
          <w:sz w:val="24"/>
          <w:szCs w:val="24"/>
        </w:rPr>
        <w:t>gesamte Zeit bis zur Öffnung der Schule</w:t>
      </w:r>
    </w:p>
    <w:p w:rsidR="004C1881" w:rsidRDefault="00720D99" w:rsidP="004C18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977184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88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4C1881">
        <w:rPr>
          <w:rFonts w:asciiTheme="minorHAnsi" w:hAnsiTheme="minorHAnsi" w:cstheme="minorHAnsi"/>
          <w:sz w:val="24"/>
          <w:szCs w:val="24"/>
        </w:rPr>
        <w:t xml:space="preserve"> für folgende Tage </w:t>
      </w:r>
      <w:r w:rsidR="004C1881">
        <w:rPr>
          <w:rFonts w:asciiTheme="minorHAnsi" w:hAnsiTheme="minorHAnsi" w:cstheme="minorHAnsi"/>
          <w:noProof/>
          <w:sz w:val="24"/>
          <w:szCs w:val="24"/>
          <w:lang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0D2BA7" wp14:editId="7E508C17">
                <wp:simplePos x="0" y="0"/>
                <wp:positionH relativeFrom="column">
                  <wp:posOffset>1335405</wp:posOffset>
                </wp:positionH>
                <wp:positionV relativeFrom="paragraph">
                  <wp:posOffset>131141</wp:posOffset>
                </wp:positionV>
                <wp:extent cx="2743200" cy="9525"/>
                <wp:effectExtent l="0" t="0" r="19050" b="28575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32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A3EE3C" id="Gerader Verbinder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15pt,10.35pt" to="321.1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" strokecolor="black [3213]" strokeweight=".5pt">
                <v:stroke joinstyle="miter"/>
              </v:line>
            </w:pict>
          </mc:Fallback>
        </mc:AlternateContent>
      </w:r>
    </w:p>
    <w:p w:rsidR="004C1881" w:rsidRDefault="004C1881" w:rsidP="004C18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an.</w:t>
      </w:r>
    </w:p>
    <w:p w:rsidR="004C1881" w:rsidRDefault="004C1881" w:rsidP="004C18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szCs w:val="24"/>
        </w:rPr>
      </w:pPr>
    </w:p>
    <w:p w:rsidR="004C1881" w:rsidRDefault="004C1881" w:rsidP="004C18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1B5A3E" wp14:editId="7B620185">
                <wp:simplePos x="0" y="0"/>
                <wp:positionH relativeFrom="column">
                  <wp:posOffset>2948194</wp:posOffset>
                </wp:positionH>
                <wp:positionV relativeFrom="paragraph">
                  <wp:posOffset>278765</wp:posOffset>
                </wp:positionV>
                <wp:extent cx="2743200" cy="9525"/>
                <wp:effectExtent l="0" t="0" r="19050" b="28575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32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B34B07" id="Gerader Verbinder 5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15pt,21.95pt" to="448.1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  <w:noProof/>
          <w:sz w:val="24"/>
          <w:szCs w:val="24"/>
          <w:lang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E13509" wp14:editId="4FBCA5DC">
                <wp:simplePos x="0" y="0"/>
                <wp:positionH relativeFrom="column">
                  <wp:posOffset>86167</wp:posOffset>
                </wp:positionH>
                <wp:positionV relativeFrom="paragraph">
                  <wp:posOffset>288620</wp:posOffset>
                </wp:positionV>
                <wp:extent cx="1526650" cy="9525"/>
                <wp:effectExtent l="0" t="0" r="35560" b="28575"/>
                <wp:wrapNone/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66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DC9815" id="Gerader Verbinder 6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.8pt,22.75pt" to="127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" strokecolor="black [3213]" strokeweight=".5pt">
                <v:stroke joinstyle="miter"/>
              </v:line>
            </w:pict>
          </mc:Fallback>
        </mc:AlternateContent>
      </w:r>
    </w:p>
    <w:p w:rsidR="004C1881" w:rsidRDefault="004C1881" w:rsidP="004C18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Datum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          Unterschrift</w:t>
      </w:r>
    </w:p>
    <w:p w:rsidR="0005187A" w:rsidRPr="00C309C1" w:rsidRDefault="0005187A" w:rsidP="00E93CE2">
      <w:pPr>
        <w:tabs>
          <w:tab w:val="left" w:pos="3905"/>
        </w:tabs>
      </w:pPr>
    </w:p>
    <w:sectPr w:rsidR="0005187A" w:rsidRPr="00C309C1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D99" w:rsidRDefault="00720D99" w:rsidP="00587998">
      <w:pPr>
        <w:spacing w:after="0" w:line="240" w:lineRule="auto"/>
      </w:pPr>
      <w:r>
        <w:separator/>
      </w:r>
    </w:p>
  </w:endnote>
  <w:endnote w:type="continuationSeparator" w:id="0">
    <w:p w:rsidR="00720D99" w:rsidRDefault="00720D99" w:rsidP="00587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9C5" w:rsidRDefault="001D29C5">
    <w:pPr>
      <w:pStyle w:val="Fuzeile"/>
    </w:pPr>
    <w:r>
      <w:rPr>
        <w:noProof/>
        <w:lang w:eastAsia="de-AT"/>
      </w:rPr>
      <w:drawing>
        <wp:anchor distT="0" distB="0" distL="114300" distR="114300" simplePos="0" relativeHeight="251659264" behindDoc="1" locked="0" layoutInCell="1" allowOverlap="1" wp14:anchorId="42C0C071" wp14:editId="77A37BA0">
          <wp:simplePos x="0" y="0"/>
          <wp:positionH relativeFrom="column">
            <wp:posOffset>2334032</wp:posOffset>
          </wp:positionH>
          <wp:positionV relativeFrom="paragraph">
            <wp:posOffset>-1581785</wp:posOffset>
          </wp:positionV>
          <wp:extent cx="4244454" cy="2358031"/>
          <wp:effectExtent l="0" t="0" r="3810" b="444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Origin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4454" cy="23580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D99" w:rsidRDefault="00720D99" w:rsidP="00587998">
      <w:pPr>
        <w:spacing w:after="0" w:line="240" w:lineRule="auto"/>
      </w:pPr>
      <w:r>
        <w:separator/>
      </w:r>
    </w:p>
  </w:footnote>
  <w:footnote w:type="continuationSeparator" w:id="0">
    <w:p w:rsidR="00720D99" w:rsidRDefault="00720D99" w:rsidP="00587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9C1" w:rsidRDefault="00C309C1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58240" behindDoc="1" locked="0" layoutInCell="1" allowOverlap="1" wp14:anchorId="26D9DF8F" wp14:editId="0F62348A">
          <wp:simplePos x="0" y="0"/>
          <wp:positionH relativeFrom="column">
            <wp:posOffset>-483159</wp:posOffset>
          </wp:positionH>
          <wp:positionV relativeFrom="page">
            <wp:posOffset>351028</wp:posOffset>
          </wp:positionV>
          <wp:extent cx="6786880" cy="778510"/>
          <wp:effectExtent l="38100" t="38100" r="90170" b="97790"/>
          <wp:wrapTight wrapText="bothSides">
            <wp:wrapPolygon edited="0">
              <wp:start x="-121" y="-1057"/>
              <wp:lineTo x="-121" y="21142"/>
              <wp:lineTo x="8367" y="23785"/>
              <wp:lineTo x="12490" y="23785"/>
              <wp:lineTo x="17582" y="23256"/>
              <wp:lineTo x="21826" y="20613"/>
              <wp:lineTo x="21826" y="3171"/>
              <wp:lineTo x="21220" y="2643"/>
              <wp:lineTo x="12550" y="-1057"/>
              <wp:lineTo x="-121" y="-1057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kopf V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6880" cy="778510"/>
                  </a:xfrm>
                  <a:prstGeom prst="rect">
                    <a:avLst/>
                  </a:prstGeom>
                  <a:noFill/>
                  <a:ln w="101600" cap="sq">
                    <a:noFill/>
                    <a:miter lim="800000"/>
                  </a:ln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309C1" w:rsidRDefault="00C309C1">
    <w:pPr>
      <w:pStyle w:val="Kopfzeile"/>
    </w:pPr>
  </w:p>
  <w:p w:rsidR="00C309C1" w:rsidRDefault="00C309C1" w:rsidP="00C309C1">
    <w:pPr>
      <w:pStyle w:val="Kopfzeile"/>
      <w:tabs>
        <w:tab w:val="clear" w:pos="4536"/>
        <w:tab w:val="clear" w:pos="9072"/>
        <w:tab w:val="left" w:pos="5391"/>
      </w:tabs>
    </w:pPr>
  </w:p>
  <w:p w:rsidR="00C309C1" w:rsidRDefault="00C309C1" w:rsidP="00C309C1">
    <w:pPr>
      <w:pStyle w:val="Kopfzeile"/>
      <w:tabs>
        <w:tab w:val="clear" w:pos="4536"/>
        <w:tab w:val="clear" w:pos="9072"/>
        <w:tab w:val="left" w:pos="3894"/>
      </w:tabs>
    </w:pPr>
  </w:p>
  <w:p w:rsidR="00C309C1" w:rsidRDefault="00C309C1">
    <w:pPr>
      <w:pStyle w:val="Kopfzeile"/>
    </w:pPr>
  </w:p>
  <w:p w:rsidR="00587998" w:rsidRDefault="0058799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881"/>
    <w:rsid w:val="0005187A"/>
    <w:rsid w:val="000E2ED4"/>
    <w:rsid w:val="001C488C"/>
    <w:rsid w:val="001D29C5"/>
    <w:rsid w:val="003E367C"/>
    <w:rsid w:val="00481925"/>
    <w:rsid w:val="004A25E0"/>
    <w:rsid w:val="004C1881"/>
    <w:rsid w:val="00587998"/>
    <w:rsid w:val="006206FA"/>
    <w:rsid w:val="006B46D5"/>
    <w:rsid w:val="00720D99"/>
    <w:rsid w:val="00817F1F"/>
    <w:rsid w:val="008E4257"/>
    <w:rsid w:val="00A12248"/>
    <w:rsid w:val="00C309C1"/>
    <w:rsid w:val="00D32F80"/>
    <w:rsid w:val="00E93CE2"/>
    <w:rsid w:val="00F5068A"/>
    <w:rsid w:val="00F8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C63B01-2176-4600-A641-1724CD88E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C1881"/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87998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87998"/>
  </w:style>
  <w:style w:type="paragraph" w:styleId="Fuzeile">
    <w:name w:val="footer"/>
    <w:basedOn w:val="Standard"/>
    <w:link w:val="FuzeileZchn"/>
    <w:uiPriority w:val="99"/>
    <w:unhideWhenUsed/>
    <w:rsid w:val="00587998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58799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0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06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enutzer\Direktion\Documents\Benutzerdefinierte%20Office-Vorlagen\01%20Briefkopf%20NMS%20Hippac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01 Briefkopf NMS Hippach.dotx</Template>
  <TotalTime>0</TotalTime>
  <Pages>1</Pages>
  <Words>142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Direktion</dc:creator>
  <cp:keywords/>
  <dc:description/>
  <cp:lastModifiedBy>Herbert Kröll</cp:lastModifiedBy>
  <cp:revision>3</cp:revision>
  <cp:lastPrinted>2016-05-11T06:58:00Z</cp:lastPrinted>
  <dcterms:created xsi:type="dcterms:W3CDTF">2020-04-08T13:44:00Z</dcterms:created>
  <dcterms:modified xsi:type="dcterms:W3CDTF">2020-04-08T14:00:00Z</dcterms:modified>
</cp:coreProperties>
</file>